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241F" w14:textId="7A7C3095" w:rsidR="008F5178" w:rsidRDefault="008E0809" w:rsidP="008E5B52">
      <w:r>
        <w:rPr>
          <w:rFonts w:hint="eastAsia"/>
        </w:rPr>
        <w:t xml:space="preserve">　　</w:t>
      </w:r>
    </w:p>
    <w:p w14:paraId="50225044" w14:textId="585DFE59" w:rsidR="008E5B52" w:rsidRPr="008E5B52" w:rsidRDefault="00375A62" w:rsidP="008E5B5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AE511" wp14:editId="675DE4E5">
                <wp:simplePos x="0" y="0"/>
                <wp:positionH relativeFrom="margin">
                  <wp:posOffset>3632200</wp:posOffset>
                </wp:positionH>
                <wp:positionV relativeFrom="paragraph">
                  <wp:posOffset>5351780</wp:posOffset>
                </wp:positionV>
                <wp:extent cx="868250" cy="631269"/>
                <wp:effectExtent l="19050" t="19050" r="8255" b="1651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3760">
                          <a:off x="0" y="0"/>
                          <a:ext cx="868250" cy="6312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62BFA" w14:textId="77777777" w:rsidR="0013327A" w:rsidRDefault="0013327A" w:rsidP="009D2B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AE511" id="楕円 5" o:spid="_x0000_s1026" style="position:absolute;left:0;text-align:left;margin-left:286pt;margin-top:421.4pt;width:68.35pt;height:49.7pt;rotation:-804170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" filled="f" strokecolor="red" strokeweight="1pt">
                <v:stroke joinstyle="miter"/>
                <v:textbox>
                  <w:txbxContent>
                    <w:p w14:paraId="10E62BFA" w14:textId="77777777" w:rsidR="0013327A" w:rsidRDefault="0013327A" w:rsidP="009D2BA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2A05BD" wp14:editId="0128CD40">
                <wp:simplePos x="0" y="0"/>
                <wp:positionH relativeFrom="margin">
                  <wp:align>left</wp:align>
                </wp:positionH>
                <wp:positionV relativeFrom="paragraph">
                  <wp:posOffset>3114676</wp:posOffset>
                </wp:positionV>
                <wp:extent cx="6410325" cy="66103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661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6C429" w14:textId="12209699" w:rsidR="0013327A" w:rsidRPr="00AD3696" w:rsidRDefault="0013327A" w:rsidP="008E0809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●活動頻度　月1回　(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1時間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程度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F8DCBF3" w14:textId="0B8DA585" w:rsidR="0013327A" w:rsidRPr="00AD3696" w:rsidRDefault="0013327A" w:rsidP="008E0809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●活動内容　花壇整備</w:t>
                            </w:r>
                          </w:p>
                          <w:p w14:paraId="48250612" w14:textId="3336CA13" w:rsidR="0013327A" w:rsidRPr="00AD3696" w:rsidRDefault="0013327A" w:rsidP="008E0809">
                            <w:pPr>
                              <w:ind w:firstLineChars="100" w:firstLine="2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●活動場所　シンボル花壇（八幡地内）　　詳細は下記地図参照</w:t>
                            </w:r>
                          </w:p>
                          <w:p w14:paraId="044E133D" w14:textId="37E70331" w:rsidR="0013327A" w:rsidRPr="0013327A" w:rsidRDefault="0013327A" w:rsidP="0013327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  <w:r w:rsidRPr="005C796E">
                              <w:rPr>
                                <w:noProof/>
                              </w:rPr>
                              <w:drawing>
                                <wp:inline distT="0" distB="0" distL="0" distR="0" wp14:anchorId="77BBACDE" wp14:editId="5EAEB6CD">
                                  <wp:extent cx="3538220" cy="1811031"/>
                                  <wp:effectExtent l="0" t="0" r="508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2075" cy="1813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  <w:p w14:paraId="6ED98442" w14:textId="77777777" w:rsidR="00AD3696" w:rsidRDefault="00AD3696" w:rsidP="0013327A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お住まい地区でも花の会は活動しています。</w:t>
                            </w:r>
                          </w:p>
                          <w:p w14:paraId="63FF2EB4" w14:textId="09CDF17C" w:rsidR="0013327A" w:rsidRDefault="00AD3696" w:rsidP="00AD3696">
                            <w:pPr>
                              <w:ind w:firstLineChars="1600" w:firstLine="448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興味のある方下記までご連絡ください。</w:t>
                            </w:r>
                            <w:bookmarkStart w:id="0" w:name="_GoBack"/>
                            <w:bookmarkEnd w:id="0"/>
                          </w:p>
                          <w:p w14:paraId="16A88041" w14:textId="77777777" w:rsidR="000454AD" w:rsidRDefault="000454AD" w:rsidP="0013327A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300568B" w14:textId="34034717" w:rsidR="0013327A" w:rsidRPr="00AD3696" w:rsidRDefault="0013327A" w:rsidP="0013327A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連絡先　清水町都市計画課</w:t>
                            </w:r>
                            <w:r w:rsidR="000454A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  <w:szCs w:val="28"/>
                              </w:rPr>
                              <w:t>公園みどり係　☎055-981-8224</w:t>
                            </w:r>
                            <w:r w:rsidRPr="00AD36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6BD8CF60" w14:textId="44403FE0" w:rsidR="0013327A" w:rsidRPr="0013327A" w:rsidRDefault="0013327A" w:rsidP="0013327A">
                            <w:pPr>
                              <w:ind w:firstLineChars="3600" w:firstLine="75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3327A">
                              <w:drawing>
                                <wp:inline distT="0" distB="0" distL="0" distR="0" wp14:anchorId="2FBDA70F" wp14:editId="55289DE4">
                                  <wp:extent cx="1448074" cy="1247247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022" cy="125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A05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7" type="#_x0000_t202" style="position:absolute;left:0;text-align:left;margin-left:0;margin-top:245.25pt;width:504.75pt;height:520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" filled="f" stroked="f" strokeweight=".5pt">
                <v:textbox>
                  <w:txbxContent>
                    <w:p w14:paraId="00C6C429" w14:textId="12209699" w:rsidR="0013327A" w:rsidRPr="00AD3696" w:rsidRDefault="0013327A" w:rsidP="008E0809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●活動頻度　月1回　(</w:t>
                      </w:r>
                      <w:r w:rsidRPr="00AD369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1時間</w:t>
                      </w: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程度</w:t>
                      </w:r>
                      <w:r w:rsidRPr="00AD3696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 </w:t>
                      </w: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)</w:t>
                      </w:r>
                    </w:p>
                    <w:p w14:paraId="5F8DCBF3" w14:textId="0B8DA585" w:rsidR="0013327A" w:rsidRPr="00AD3696" w:rsidRDefault="0013327A" w:rsidP="008E0809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●活動内容　花壇整備</w:t>
                      </w:r>
                    </w:p>
                    <w:p w14:paraId="48250612" w14:textId="3336CA13" w:rsidR="0013327A" w:rsidRPr="00AD3696" w:rsidRDefault="0013327A" w:rsidP="008E0809">
                      <w:pPr>
                        <w:ind w:firstLineChars="100" w:firstLine="28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●活動場所　シンボル花壇（八幡地内）　　詳細は下記地図参照</w:t>
                      </w:r>
                    </w:p>
                    <w:p w14:paraId="044E133D" w14:textId="37E70331" w:rsidR="0013327A" w:rsidRPr="0013327A" w:rsidRDefault="0013327A" w:rsidP="0013327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  <w:r w:rsidRPr="005C796E">
                        <w:rPr>
                          <w:noProof/>
                        </w:rPr>
                        <w:drawing>
                          <wp:inline distT="0" distB="0" distL="0" distR="0" wp14:anchorId="77BBACDE" wp14:editId="5EAEB6CD">
                            <wp:extent cx="3538220" cy="1811031"/>
                            <wp:effectExtent l="0" t="0" r="508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2075" cy="1813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  <w:p w14:paraId="6ED98442" w14:textId="77777777" w:rsidR="00AD3696" w:rsidRDefault="00AD3696" w:rsidP="0013327A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>お住まい地区でも花の会は活動しています。</w:t>
                      </w:r>
                    </w:p>
                    <w:p w14:paraId="63FF2EB4" w14:textId="09CDF17C" w:rsidR="0013327A" w:rsidRDefault="00AD3696" w:rsidP="00AD3696">
                      <w:pPr>
                        <w:ind w:firstLineChars="1600" w:firstLine="4480"/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>興味のある方下記までご連絡ください。</w:t>
                      </w:r>
                      <w:bookmarkStart w:id="1" w:name="_GoBack"/>
                      <w:bookmarkEnd w:id="1"/>
                    </w:p>
                    <w:p w14:paraId="16A88041" w14:textId="77777777" w:rsidR="000454AD" w:rsidRDefault="000454AD" w:rsidP="0013327A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  <w:szCs w:val="28"/>
                        </w:rPr>
                      </w:pPr>
                    </w:p>
                    <w:p w14:paraId="5300568B" w14:textId="34034717" w:rsidR="0013327A" w:rsidRPr="00AD3696" w:rsidRDefault="0013327A" w:rsidP="0013327A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>連絡先　清水町都市計画課</w:t>
                      </w:r>
                      <w:r w:rsidR="000454A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  <w:szCs w:val="28"/>
                        </w:rPr>
                        <w:t>公園みどり係　☎055-981-8224</w:t>
                      </w:r>
                      <w:r w:rsidRPr="00AD36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　　　　　　　　　　　　　　　　　　　　　</w:t>
                      </w:r>
                    </w:p>
                    <w:p w14:paraId="6BD8CF60" w14:textId="44403FE0" w:rsidR="0013327A" w:rsidRPr="0013327A" w:rsidRDefault="0013327A" w:rsidP="0013327A">
                      <w:pPr>
                        <w:ind w:firstLineChars="3600" w:firstLine="75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3327A">
                        <w:drawing>
                          <wp:inline distT="0" distB="0" distL="0" distR="0" wp14:anchorId="2FBDA70F" wp14:editId="55289DE4">
                            <wp:extent cx="1448074" cy="1247247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022" cy="1254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19DD2B" wp14:editId="6F5EF57D">
                <wp:simplePos x="0" y="0"/>
                <wp:positionH relativeFrom="column">
                  <wp:posOffset>561975</wp:posOffset>
                </wp:positionH>
                <wp:positionV relativeFrom="paragraph">
                  <wp:posOffset>1333500</wp:posOffset>
                </wp:positionV>
                <wp:extent cx="5429250" cy="1543050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543050"/>
                          <a:chOff x="190513" y="-723898"/>
                          <a:chExt cx="5429692" cy="1543051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190513" y="-723898"/>
                            <a:ext cx="406750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8AADB" w14:textId="11C7FB28" w:rsidR="0013327A" w:rsidRPr="00375A62" w:rsidRDefault="0013327A" w:rsidP="00E3263D">
                              <w:pPr>
                                <w:ind w:firstLineChars="200" w:firstLine="1200"/>
                                <w:rPr>
                                  <w:rFonts w:ascii="HGP創英角ﾎﾟｯﾌﾟ体" w:eastAsia="HGP創英角ﾎﾟｯﾌﾟ体" w:hAnsi="HGP創英角ﾎﾟｯﾌﾟ体"/>
                                  <w:sz w:val="60"/>
                                  <w:szCs w:val="60"/>
                                </w:rPr>
                              </w:pPr>
                              <w:r w:rsidRPr="00375A6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60"/>
                                  <w:szCs w:val="60"/>
                                </w:rPr>
                                <w:t>清水町花の会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324080" y="-314323"/>
                            <a:ext cx="4296125" cy="1133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98C7B1" w14:textId="349451FC" w:rsidR="0013327A" w:rsidRPr="00375A62" w:rsidRDefault="0013327A" w:rsidP="008E0809">
                              <w:pPr>
                                <w:ind w:firstLineChars="500" w:firstLine="3000"/>
                                <w:rPr>
                                  <w:rFonts w:ascii="HGP創英角ﾎﾟｯﾌﾟ体" w:eastAsia="HGP創英角ﾎﾟｯﾌﾟ体" w:hAnsi="HGP創英角ﾎﾟｯﾌﾟ体"/>
                                  <w:sz w:val="60"/>
                                  <w:szCs w:val="60"/>
                                </w:rPr>
                              </w:pPr>
                              <w:r w:rsidRPr="00375A6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60"/>
                                  <w:szCs w:val="60"/>
                                </w:rPr>
                                <w:t>会員募集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9DD2B" id="グループ化 33" o:spid="_x0000_s1028" style="position:absolute;left:0;text-align:left;margin-left:44.25pt;margin-top:105pt;width:427.5pt;height:121.5pt;z-index:251661312;mso-width-relative:margin;mso-height-relative:margin" coordorigin="1905,-7238" coordsize="54296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">
                <v:shape id="テキスト ボックス 36" o:spid="_x0000_s1029" type="#_x0000_t202" style="position:absolute;left:1905;top:-7238;width:40675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5D98AADB" w14:textId="11C7FB28" w:rsidR="0013327A" w:rsidRPr="00375A62" w:rsidRDefault="0013327A" w:rsidP="00E3263D">
                        <w:pPr>
                          <w:ind w:firstLineChars="200" w:firstLine="1200"/>
                          <w:rPr>
                            <w:rFonts w:ascii="HGP創英角ﾎﾟｯﾌﾟ体" w:eastAsia="HGP創英角ﾎﾟｯﾌﾟ体" w:hAnsi="HGP創英角ﾎﾟｯﾌﾟ体"/>
                            <w:sz w:val="60"/>
                            <w:szCs w:val="60"/>
                          </w:rPr>
                        </w:pPr>
                        <w:r w:rsidRPr="00375A62">
                          <w:rPr>
                            <w:rFonts w:ascii="HGP創英角ﾎﾟｯﾌﾟ体" w:eastAsia="HGP創英角ﾎﾟｯﾌﾟ体" w:hAnsi="HGP創英角ﾎﾟｯﾌﾟ体" w:hint="eastAsia"/>
                            <w:sz w:val="60"/>
                            <w:szCs w:val="60"/>
                          </w:rPr>
                          <w:t>清水町花の会</w:t>
                        </w:r>
                      </w:p>
                    </w:txbxContent>
                  </v:textbox>
                </v:shape>
                <v:shape id="テキスト ボックス 3" o:spid="_x0000_s1030" type="#_x0000_t202" style="position:absolute;left:13240;top:-3143;width:42962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D98C7B1" w14:textId="349451FC" w:rsidR="0013327A" w:rsidRPr="00375A62" w:rsidRDefault="0013327A" w:rsidP="008E0809">
                        <w:pPr>
                          <w:ind w:firstLineChars="500" w:firstLine="3000"/>
                          <w:rPr>
                            <w:rFonts w:ascii="HGP創英角ﾎﾟｯﾌﾟ体" w:eastAsia="HGP創英角ﾎﾟｯﾌﾟ体" w:hAnsi="HGP創英角ﾎﾟｯﾌﾟ体"/>
                            <w:sz w:val="60"/>
                            <w:szCs w:val="60"/>
                          </w:rPr>
                        </w:pPr>
                        <w:r w:rsidRPr="00375A62">
                          <w:rPr>
                            <w:rFonts w:ascii="HGP創英角ﾎﾟｯﾌﾟ体" w:eastAsia="HGP創英角ﾎﾟｯﾌﾟ体" w:hAnsi="HGP創英角ﾎﾟｯﾌﾟ体" w:hint="eastAsia"/>
                            <w:sz w:val="60"/>
                            <w:szCs w:val="60"/>
                          </w:rPr>
                          <w:t>会員募集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0ED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4D57B1" wp14:editId="694C287B">
                <wp:simplePos x="0" y="0"/>
                <wp:positionH relativeFrom="margin">
                  <wp:posOffset>276225</wp:posOffset>
                </wp:positionH>
                <wp:positionV relativeFrom="paragraph">
                  <wp:posOffset>342900</wp:posOffset>
                </wp:positionV>
                <wp:extent cx="5219700" cy="11620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FEBFD" w14:textId="6BC839BC" w:rsidR="0013327A" w:rsidRPr="009755A0" w:rsidRDefault="0013327A" w:rsidP="009755A0">
                            <w:pPr>
                              <w:ind w:firstLineChars="100" w:firstLine="560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56"/>
                              </w:rPr>
                            </w:pPr>
                            <w:r w:rsidRPr="009755A0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だれでも参加できます！</w:t>
                            </w:r>
                          </w:p>
                          <w:p w14:paraId="539F06EE" w14:textId="0C53C5C6" w:rsidR="0013327A" w:rsidRPr="00640ED4" w:rsidRDefault="0013327A" w:rsidP="009755A0">
                            <w:pPr>
                              <w:ind w:firstLineChars="500" w:firstLine="14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640ED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さあ、花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640ED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緑のある暮らしを一緒に楽しみませんか</w:t>
                            </w:r>
                          </w:p>
                          <w:p w14:paraId="444A408C" w14:textId="77777777" w:rsidR="0013327A" w:rsidRPr="00740432" w:rsidRDefault="00133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</w:p>
                          <w:p w14:paraId="366048C1" w14:textId="77777777" w:rsidR="0013327A" w:rsidRPr="00B34B01" w:rsidRDefault="00133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57B1" id="テキスト ボックス 28" o:spid="_x0000_s1031" type="#_x0000_t202" style="position:absolute;left:0;text-align:left;margin-left:21.75pt;margin-top:27pt;width:411pt;height:91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" filled="f" stroked="f" strokeweight=".5pt">
                <v:textbox>
                  <w:txbxContent>
                    <w:p w14:paraId="3A6FEBFD" w14:textId="6BC839BC" w:rsidR="0013327A" w:rsidRPr="009755A0" w:rsidRDefault="0013327A" w:rsidP="009755A0">
                      <w:pPr>
                        <w:ind w:firstLineChars="100" w:firstLine="560"/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56"/>
                        </w:rPr>
                      </w:pPr>
                      <w:r w:rsidRPr="009755A0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だれでも参加できます！</w:t>
                      </w:r>
                    </w:p>
                    <w:p w14:paraId="539F06EE" w14:textId="0C53C5C6" w:rsidR="0013327A" w:rsidRPr="00640ED4" w:rsidRDefault="0013327A" w:rsidP="009755A0">
                      <w:pPr>
                        <w:ind w:firstLineChars="500" w:firstLine="14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640ED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さあ、花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と</w:t>
                      </w:r>
                      <w:r w:rsidRPr="00640ED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緑のある暮らしを一緒に楽しみませんか</w:t>
                      </w:r>
                    </w:p>
                    <w:p w14:paraId="444A408C" w14:textId="77777777" w:rsidR="0013327A" w:rsidRPr="00740432" w:rsidRDefault="0013327A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</w:p>
                    <w:p w14:paraId="366048C1" w14:textId="77777777" w:rsidR="0013327A" w:rsidRPr="00B34B01" w:rsidRDefault="0013327A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96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 wp14:anchorId="3654F04F" wp14:editId="791C5A2A">
            <wp:extent cx="6742256" cy="2952750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32" cy="30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27A">
        <w:rPr>
          <w:rFonts w:hint="eastAsia"/>
        </w:rPr>
        <w:t xml:space="preserve">　</w:t>
      </w:r>
    </w:p>
    <w:sectPr w:rsidR="008E5B52" w:rsidRPr="008E5B52" w:rsidSect="008E5B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A6C72" w14:textId="77777777" w:rsidR="0013327A" w:rsidRDefault="0013327A" w:rsidP="00D36672">
      <w:r>
        <w:separator/>
      </w:r>
    </w:p>
  </w:endnote>
  <w:endnote w:type="continuationSeparator" w:id="0">
    <w:p w14:paraId="6467350C" w14:textId="77777777" w:rsidR="0013327A" w:rsidRDefault="0013327A" w:rsidP="00D36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A96E2" w14:textId="77777777" w:rsidR="0013327A" w:rsidRDefault="0013327A" w:rsidP="00D36672">
      <w:r>
        <w:separator/>
      </w:r>
    </w:p>
  </w:footnote>
  <w:footnote w:type="continuationSeparator" w:id="0">
    <w:p w14:paraId="4D0EA71D" w14:textId="77777777" w:rsidR="0013327A" w:rsidRDefault="0013327A" w:rsidP="00D36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B52"/>
    <w:rsid w:val="00023867"/>
    <w:rsid w:val="00025E1C"/>
    <w:rsid w:val="000454AD"/>
    <w:rsid w:val="00077104"/>
    <w:rsid w:val="000A2A7D"/>
    <w:rsid w:val="000E15F1"/>
    <w:rsid w:val="0010579C"/>
    <w:rsid w:val="0013327A"/>
    <w:rsid w:val="0015100C"/>
    <w:rsid w:val="00167112"/>
    <w:rsid w:val="00180304"/>
    <w:rsid w:val="00197813"/>
    <w:rsid w:val="00216E82"/>
    <w:rsid w:val="002939D6"/>
    <w:rsid w:val="00294719"/>
    <w:rsid w:val="002A3A34"/>
    <w:rsid w:val="002F35B5"/>
    <w:rsid w:val="00302721"/>
    <w:rsid w:val="003521D0"/>
    <w:rsid w:val="00375A62"/>
    <w:rsid w:val="003E6EC7"/>
    <w:rsid w:val="00407FC3"/>
    <w:rsid w:val="00432D40"/>
    <w:rsid w:val="0045414B"/>
    <w:rsid w:val="004F2DFD"/>
    <w:rsid w:val="00505D6E"/>
    <w:rsid w:val="00512652"/>
    <w:rsid w:val="005341E3"/>
    <w:rsid w:val="005A799D"/>
    <w:rsid w:val="005B455E"/>
    <w:rsid w:val="005C796E"/>
    <w:rsid w:val="005E1EDC"/>
    <w:rsid w:val="00617E30"/>
    <w:rsid w:val="00625186"/>
    <w:rsid w:val="0063382E"/>
    <w:rsid w:val="00640ED4"/>
    <w:rsid w:val="00657A36"/>
    <w:rsid w:val="0066708C"/>
    <w:rsid w:val="006F79FC"/>
    <w:rsid w:val="0070042C"/>
    <w:rsid w:val="0073190B"/>
    <w:rsid w:val="00740432"/>
    <w:rsid w:val="0076359B"/>
    <w:rsid w:val="008247F3"/>
    <w:rsid w:val="00837870"/>
    <w:rsid w:val="00854B67"/>
    <w:rsid w:val="008E0809"/>
    <w:rsid w:val="008E5B52"/>
    <w:rsid w:val="008F5178"/>
    <w:rsid w:val="00957E78"/>
    <w:rsid w:val="009755A0"/>
    <w:rsid w:val="009D2BAA"/>
    <w:rsid w:val="00AD3696"/>
    <w:rsid w:val="00AF61EC"/>
    <w:rsid w:val="00B31093"/>
    <w:rsid w:val="00B34B01"/>
    <w:rsid w:val="00B37DED"/>
    <w:rsid w:val="00BB0568"/>
    <w:rsid w:val="00BF3347"/>
    <w:rsid w:val="00C31499"/>
    <w:rsid w:val="00C90568"/>
    <w:rsid w:val="00CA6955"/>
    <w:rsid w:val="00D36672"/>
    <w:rsid w:val="00D45FCA"/>
    <w:rsid w:val="00DC739A"/>
    <w:rsid w:val="00DF2AAB"/>
    <w:rsid w:val="00DF55BD"/>
    <w:rsid w:val="00E21C58"/>
    <w:rsid w:val="00E3263D"/>
    <w:rsid w:val="00F72AB6"/>
    <w:rsid w:val="00F76933"/>
    <w:rsid w:val="00F8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FEB81EC"/>
  <w15:chartTrackingRefBased/>
  <w15:docId w15:val="{3FC8EA6C-6753-49AB-8865-7ED1F03E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6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6672"/>
  </w:style>
  <w:style w:type="paragraph" w:styleId="a5">
    <w:name w:val="footer"/>
    <w:basedOn w:val="a"/>
    <w:link w:val="a6"/>
    <w:uiPriority w:val="99"/>
    <w:unhideWhenUsed/>
    <w:rsid w:val="00D366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6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EEC762B3</Template>
  <TotalTime>283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新谷　浩美</cp:lastModifiedBy>
  <cp:revision>31</cp:revision>
  <cp:lastPrinted>2022-02-10T07:28:00Z</cp:lastPrinted>
  <dcterms:created xsi:type="dcterms:W3CDTF">2021-12-17T00:34:00Z</dcterms:created>
  <dcterms:modified xsi:type="dcterms:W3CDTF">2022-02-10T07:42:00Z</dcterms:modified>
</cp:coreProperties>
</file>